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3AF8" w:rsidRDefault="00863D50">
      <w:r>
        <w:rPr>
          <w:noProof/>
          <w:lang w:eastAsia="cs-CZ"/>
        </w:rPr>
        <w:drawing>
          <wp:inline distT="0" distB="0" distL="0" distR="0">
            <wp:extent cx="6139613" cy="8439150"/>
            <wp:effectExtent l="0" t="0" r="0" b="0"/>
            <wp:docPr id="2" name="Obrázek 2" descr="C:\Users\ms17.MatousikovaKa\AppData\Local\Microsoft\Windows\Temporary Internet Files\Content.Outlook\MEN4TUAI\Zřizovací list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17.MatousikovaKa\AppData\Local\Microsoft\Windows\Temporary Internet Files\Content.Outlook\MEN4TUAI\Zřizovací listin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995" cy="8442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D50" w:rsidRDefault="00863D50">
      <w:r>
        <w:rPr>
          <w:noProof/>
          <w:lang w:eastAsia="cs-CZ"/>
        </w:rPr>
        <w:lastRenderedPageBreak/>
        <w:drawing>
          <wp:inline distT="0" distB="0" distL="0" distR="0">
            <wp:extent cx="5760720" cy="7918346"/>
            <wp:effectExtent l="0" t="0" r="0" b="6985"/>
            <wp:docPr id="3" name="Obrázek 3" descr="C:\Users\ms17.MatousikovaKa\AppData\Local\Microsoft\Windows\Temporary Internet Files\Content.Outlook\MEN4TUAI\str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17.MatousikovaKa\AppData\Local\Microsoft\Windows\Temporary Internet Files\Content.Outlook\MEN4TUAI\str.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D50" w:rsidRDefault="00863D50">
      <w:r>
        <w:rPr>
          <w:noProof/>
          <w:lang w:eastAsia="cs-CZ"/>
        </w:rPr>
        <w:lastRenderedPageBreak/>
        <w:drawing>
          <wp:inline distT="0" distB="0" distL="0" distR="0">
            <wp:extent cx="5760720" cy="7918346"/>
            <wp:effectExtent l="0" t="0" r="0" b="6985"/>
            <wp:docPr id="4" name="Obrázek 4" descr="C:\Users\ms17.MatousikovaKa\AppData\Local\Microsoft\Windows\Temporary Internet Files\Content.Outlook\MEN4TUAI\Zřizovací listina.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17.MatousikovaKa\AppData\Local\Microsoft\Windows\Temporary Internet Files\Content.Outlook\MEN4TUAI\Zřizovací listina.I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D50" w:rsidRDefault="00863D50">
      <w:r>
        <w:rPr>
          <w:noProof/>
          <w:lang w:eastAsia="cs-CZ"/>
        </w:rPr>
        <w:lastRenderedPageBreak/>
        <w:drawing>
          <wp:inline distT="0" distB="0" distL="0" distR="0">
            <wp:extent cx="5760720" cy="7918346"/>
            <wp:effectExtent l="0" t="0" r="0" b="6985"/>
            <wp:docPr id="5" name="Obrázek 5" descr="C:\Users\ms17.MatousikovaKa\AppData\Local\Microsoft\Windows\Temporary Internet Files\Content.Outlook\MEN4TUAI\Zřizovací listina.I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17.MatousikovaKa\AppData\Local\Microsoft\Windows\Temporary Internet Files\Content.Outlook\MEN4TUAI\Zřizovací listina.II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3D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D50"/>
    <w:rsid w:val="007F7AAC"/>
    <w:rsid w:val="00863D50"/>
    <w:rsid w:val="00D75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63D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63D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63D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63D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130AB9BF.dotm</Template>
  <TotalTime>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Matoušíková Kateřina</dc:creator>
  <cp:lastModifiedBy>Matoušíková Kateřina</cp:lastModifiedBy>
  <cp:revision>1</cp:revision>
  <dcterms:created xsi:type="dcterms:W3CDTF">2018-06-07T11:04:00Z</dcterms:created>
  <dcterms:modified xsi:type="dcterms:W3CDTF">2018-06-07T11:06:00Z</dcterms:modified>
</cp:coreProperties>
</file>